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67BEFA">
      <w:pPr>
        <w:spacing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Муниципальное бюджетное общеобразовательное учреждение</w:t>
      </w:r>
    </w:p>
    <w:p w14:paraId="5C31F568">
      <w:pPr>
        <w:spacing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«Средняя общеобразовательная школа № 11»</w:t>
      </w:r>
    </w:p>
    <w:p w14:paraId="0E317800">
      <w:pPr>
        <w:spacing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Предгорного муниципального округа </w:t>
      </w:r>
    </w:p>
    <w:p w14:paraId="1A66EE51">
      <w:pPr>
        <w:spacing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Ставропольского края</w:t>
      </w:r>
    </w:p>
    <w:p w14:paraId="1919AD77">
      <w:pPr>
        <w:ind w:left="120"/>
      </w:pPr>
    </w:p>
    <w:p w14:paraId="130D50EA">
      <w:pPr>
        <w:ind w:left="120"/>
      </w:pPr>
    </w:p>
    <w:tbl>
      <w:tblPr>
        <w:tblStyle w:val="7"/>
        <w:tblW w:w="11158" w:type="dxa"/>
        <w:tblInd w:w="-121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2"/>
        <w:gridCol w:w="3961"/>
        <w:gridCol w:w="4045"/>
      </w:tblGrid>
      <w:tr w14:paraId="4B144B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2" w:type="dxa"/>
          </w:tcPr>
          <w:p w14:paraId="1368F5F7">
            <w:pPr>
              <w:autoSpaceDE w:val="0"/>
              <w:autoSpaceDN w:val="0"/>
              <w:spacing w:after="12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14:paraId="6BF86765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 заседании методического</w:t>
            </w:r>
          </w:p>
          <w:p w14:paraId="77F7AAB3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объединения учителей начальных классов</w:t>
            </w:r>
          </w:p>
          <w:p w14:paraId="70F9BFF6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Руководитель МО </w:t>
            </w:r>
          </w:p>
          <w:p w14:paraId="40DE7DB4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_________О. А. Иванникова</w:t>
            </w:r>
          </w:p>
          <w:p w14:paraId="02575EA5">
            <w:pPr>
              <w:autoSpaceDE w:val="0"/>
              <w:autoSpaceDN w:val="0"/>
              <w:spacing w:after="1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14:paraId="42503694">
            <w:pPr>
              <w:autoSpaceDE w:val="0"/>
              <w:autoSpaceDN w:val="0"/>
              <w:spacing w:after="12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пр. № 1 от «28» августа 2024г</w:t>
            </w:r>
          </w:p>
        </w:tc>
        <w:tc>
          <w:tcPr>
            <w:tcW w:w="3961" w:type="dxa"/>
          </w:tcPr>
          <w:p w14:paraId="65E3EE25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10266E51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14:paraId="1C3D4B7C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14:paraId="4EC15F95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14:paraId="19B9D69B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_________________А. И. Митусова</w:t>
            </w:r>
          </w:p>
          <w:p w14:paraId="6D506530">
            <w:pPr>
              <w:autoSpaceDE w:val="0"/>
              <w:autoSpaceDN w:val="0"/>
              <w:spacing w:after="1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14:paraId="57537B8D">
            <w:pPr>
              <w:autoSpaceDE w:val="0"/>
              <w:autoSpaceDN w:val="0"/>
              <w:spacing w:after="1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«____»___________________2024г</w:t>
            </w:r>
          </w:p>
        </w:tc>
        <w:tc>
          <w:tcPr>
            <w:tcW w:w="4045" w:type="dxa"/>
          </w:tcPr>
          <w:p w14:paraId="2FFD0930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559C9970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 заседании педагогического совета</w:t>
            </w:r>
          </w:p>
          <w:p w14:paraId="77464922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пр.№ 1 от «29» августа 2024г.</w:t>
            </w:r>
          </w:p>
          <w:p w14:paraId="4EA8CBC1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Директор МБОУ СОШ № 11</w:t>
            </w:r>
          </w:p>
          <w:p w14:paraId="15F545C0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14:paraId="13349FAF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_________________Э.В. Новикова</w:t>
            </w:r>
          </w:p>
          <w:p w14:paraId="1277F5C0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«____» _______________2024г.</w:t>
            </w:r>
          </w:p>
        </w:tc>
      </w:tr>
    </w:tbl>
    <w:p w14:paraId="06A662B8">
      <w:pPr>
        <w:spacing w:after="0"/>
        <w:ind w:left="120"/>
        <w:rPr>
          <w:lang w:val="ru-RU"/>
        </w:rPr>
      </w:pPr>
    </w:p>
    <w:p w14:paraId="6E42624B">
      <w:pPr>
        <w:spacing w:after="0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</w:t>
      </w:r>
    </w:p>
    <w:p w14:paraId="1A799B2B">
      <w:pPr>
        <w:spacing w:after="0"/>
        <w:ind w:left="120"/>
        <w:rPr>
          <w:lang w:val="ru-RU"/>
        </w:rPr>
      </w:pPr>
    </w:p>
    <w:p w14:paraId="0927A441">
      <w:pPr>
        <w:spacing w:after="0"/>
        <w:ind w:left="120"/>
        <w:rPr>
          <w:lang w:val="ru-RU"/>
        </w:rPr>
      </w:pPr>
    </w:p>
    <w:p w14:paraId="537D1147">
      <w:pPr>
        <w:spacing w:after="0"/>
        <w:ind w:left="120"/>
        <w:rPr>
          <w:lang w:val="ru-RU"/>
        </w:rPr>
      </w:pPr>
    </w:p>
    <w:p w14:paraId="69F44528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3994FEED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>
        <w:rPr>
          <w:rFonts w:ascii="Times New Roman" w:hAnsi="Times New Roman"/>
          <w:color w:val="000000"/>
          <w:sz w:val="28"/>
          <w:lang w:val="ru-RU"/>
        </w:rPr>
        <w:t xml:space="preserve"> 5717733)</w:t>
      </w:r>
    </w:p>
    <w:p w14:paraId="46BB6254">
      <w:pPr>
        <w:spacing w:after="0"/>
        <w:ind w:left="120"/>
        <w:jc w:val="center"/>
        <w:rPr>
          <w:lang w:val="ru-RU"/>
        </w:rPr>
      </w:pPr>
    </w:p>
    <w:p w14:paraId="3D0FEA8D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14:paraId="73C7B7B4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14:paraId="2E4A27E1">
      <w:pPr>
        <w:spacing w:after="0"/>
        <w:ind w:left="120"/>
        <w:jc w:val="center"/>
        <w:rPr>
          <w:lang w:val="ru-RU"/>
        </w:rPr>
      </w:pPr>
    </w:p>
    <w:p w14:paraId="60574526">
      <w:pPr>
        <w:spacing w:after="0"/>
        <w:ind w:left="120"/>
        <w:jc w:val="center"/>
        <w:rPr>
          <w:lang w:val="ru-RU"/>
        </w:rPr>
      </w:pPr>
    </w:p>
    <w:p w14:paraId="22F35C0F">
      <w:pPr>
        <w:spacing w:after="0"/>
        <w:ind w:left="120"/>
        <w:jc w:val="center"/>
        <w:rPr>
          <w:lang w:val="ru-RU"/>
        </w:rPr>
      </w:pPr>
    </w:p>
    <w:p w14:paraId="3FFF40A7">
      <w:pPr>
        <w:spacing w:after="0"/>
        <w:ind w:left="120"/>
        <w:jc w:val="center"/>
        <w:rPr>
          <w:lang w:val="ru-RU"/>
        </w:rPr>
      </w:pPr>
    </w:p>
    <w:p w14:paraId="6109B613">
      <w:pPr>
        <w:spacing w:after="0"/>
        <w:ind w:left="120"/>
        <w:jc w:val="center"/>
        <w:rPr>
          <w:lang w:val="ru-RU"/>
        </w:rPr>
      </w:pPr>
    </w:p>
    <w:p w14:paraId="6280807A">
      <w:pPr>
        <w:spacing w:after="0"/>
        <w:ind w:left="120"/>
        <w:jc w:val="center"/>
        <w:rPr>
          <w:lang w:val="ru-RU"/>
        </w:rPr>
      </w:pPr>
    </w:p>
    <w:p w14:paraId="30CEFA1C">
      <w:pPr>
        <w:spacing w:after="0"/>
        <w:rPr>
          <w:lang w:val="ru-RU"/>
        </w:rPr>
      </w:pPr>
    </w:p>
    <w:p w14:paraId="5D3EE8CC">
      <w:pPr>
        <w:spacing w:after="0"/>
        <w:ind w:left="120"/>
        <w:jc w:val="center"/>
        <w:rPr>
          <w:lang w:val="ru-RU"/>
        </w:rPr>
      </w:pPr>
    </w:p>
    <w:p w14:paraId="137126F3">
      <w:pPr>
        <w:spacing w:after="0"/>
        <w:ind w:left="120"/>
        <w:jc w:val="center"/>
        <w:rPr>
          <w:lang w:val="ru-RU"/>
        </w:rPr>
      </w:pPr>
    </w:p>
    <w:p w14:paraId="4FEAA3A1">
      <w:pPr>
        <w:spacing w:after="0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 w14:paraId="01F2E24D">
      <w:pPr>
        <w:spacing w:after="0"/>
        <w:ind w:left="120"/>
        <w:rPr>
          <w:lang w:val="ru-RU"/>
        </w:rPr>
      </w:pPr>
      <w:r>
        <w:rPr>
          <w:lang w:val="ru-RU"/>
        </w:rPr>
        <w:pict>
          <v:shape id="_x0000_i1025" o:spt="75" type="#_x0000_t75" style="height:652.5pt;width:460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 w14:paraId="195A9F6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7325073"/>
      <w:bookmarkEnd w:id="0"/>
    </w:p>
    <w:p w14:paraId="5F97FDB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169EB17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49A87B78">
      <w:pPr>
        <w:spacing w:after="0" w:line="264" w:lineRule="auto"/>
        <w:ind w:left="120"/>
        <w:jc w:val="both"/>
        <w:rPr>
          <w:lang w:val="ru-RU"/>
        </w:rPr>
      </w:pPr>
    </w:p>
    <w:p w14:paraId="45E3140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46A462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Цель программы по изобразительному искусству состоит в формировании художественной культуры обучающихся, </w:t>
      </w:r>
      <w:bookmarkStart w:id="15" w:name="_GoBack"/>
      <w:bookmarkEnd w:id="15"/>
      <w:r>
        <w:rPr>
          <w:rFonts w:ascii="Times New Roman" w:hAnsi="Times New Roman"/>
          <w:color w:val="000000"/>
          <w:sz w:val="28"/>
          <w:lang w:val="ru-RU"/>
        </w:rPr>
        <w:t>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345B0EB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290AD01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1140E19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68729C7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6FF76FB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14:paraId="20D969F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1739DD4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</w:t>
      </w:r>
      <w:bookmarkStart w:id="1" w:name="2de083b3-1f31-409f-b177-a515047f5be6"/>
      <w:bookmarkEnd w:id="1"/>
      <w:r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неделю).‌‌</w:t>
      </w:r>
    </w:p>
    <w:p w14:paraId="65086C3D">
      <w:pPr>
        <w:spacing w:after="0" w:line="264" w:lineRule="auto"/>
        <w:ind w:left="120"/>
        <w:jc w:val="both"/>
        <w:rPr>
          <w:lang w:val="ru-RU"/>
        </w:rPr>
      </w:pPr>
    </w:p>
    <w:p w14:paraId="53ADCB97"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p w14:paraId="6610550C">
      <w:pPr>
        <w:spacing w:after="0" w:line="264" w:lineRule="auto"/>
        <w:ind w:left="120"/>
        <w:jc w:val="both"/>
        <w:rPr>
          <w:lang w:val="ru-RU"/>
        </w:rPr>
      </w:pPr>
      <w:bookmarkStart w:id="2" w:name="block-7325077"/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14:paraId="474D8077">
      <w:pPr>
        <w:spacing w:after="0" w:line="264" w:lineRule="auto"/>
        <w:ind w:left="120"/>
        <w:jc w:val="both"/>
        <w:rPr>
          <w:lang w:val="ru-RU"/>
        </w:rPr>
      </w:pPr>
    </w:p>
    <w:p w14:paraId="37D5E75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6880936">
      <w:pPr>
        <w:spacing w:after="0" w:line="264" w:lineRule="auto"/>
        <w:ind w:left="120"/>
        <w:jc w:val="both"/>
        <w:rPr>
          <w:lang w:val="ru-RU"/>
        </w:rPr>
      </w:pPr>
    </w:p>
    <w:p w14:paraId="472DB52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6DAB395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14:paraId="2396DF1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14:paraId="01070C0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14:paraId="44A8AB1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14:paraId="13FF15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14:paraId="448CC15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3EB13EB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14:paraId="397A63D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14:paraId="4024DA5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14:paraId="7D93427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14:paraId="2088568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14:paraId="6BBA717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14:paraId="433D104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63A43D9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14:paraId="56D921C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14:paraId="6E4589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14:paraId="37E314C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14:paraId="4202F64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Объёмная аппликация из бумаги и картона.</w:t>
      </w:r>
    </w:p>
    <w:p w14:paraId="4E89EF4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78DBFD9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14:paraId="5BD3D7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14:paraId="44E4C00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14:paraId="46932C3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14:paraId="19EEA64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14:paraId="2F2C747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14:paraId="2BFE278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0C2C406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14:paraId="0545E2D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14:paraId="6A6FB9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14:paraId="7147E4F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7C3E7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5B6E852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2FB89F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14:paraId="08545D5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14:paraId="11BD38B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14:paraId="091873B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786928D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14:paraId="16E53DB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14:paraId="7FF1D756">
      <w:pPr>
        <w:spacing w:after="0"/>
        <w:rPr>
          <w:lang w:val="ru-RU"/>
        </w:rPr>
      </w:pPr>
      <w:bookmarkStart w:id="3" w:name="_Toc137210402"/>
      <w:bookmarkEnd w:id="3"/>
    </w:p>
    <w:p w14:paraId="3D83B0C2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4F646EC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55414E8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14:paraId="2AD2705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14:paraId="4532820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14:paraId="12C43CC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2467845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14:paraId="2EFBC5F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14:paraId="63A21BC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363F39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14:paraId="6A2F3A3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14:paraId="22EB667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14:paraId="42DA0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77CAB08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Цвет открытый – звонкий и приглушённый, тихий. Эмоциональная выразительность цвета.</w:t>
      </w:r>
    </w:p>
    <w:p w14:paraId="36B32C9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14:paraId="1A2E848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14:paraId="51E3BE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0A81FC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14:paraId="01EC65F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14:paraId="7B3CEB3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14:paraId="0FBED91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3ABC459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14:paraId="242D20D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14:paraId="642EFDC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14:paraId="6C9E8E0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5ACBE03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01316EF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500D859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14:paraId="69A976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14:paraId="58062E2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4CBF7DF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3E5F427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14:paraId="2925070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14:paraId="3468905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14:paraId="7AF8742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14:paraId="43C3AB1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14:paraId="76BCC64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14:paraId="6FE659E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14:paraId="328BDD2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14:paraId="58B12E1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14:paraId="0B0C48A9">
      <w:pPr>
        <w:spacing w:after="0" w:line="264" w:lineRule="auto"/>
        <w:ind w:firstLine="600"/>
        <w:jc w:val="both"/>
        <w:rPr>
          <w:lang w:val="ru-RU"/>
        </w:rPr>
      </w:pPr>
      <w:bookmarkStart w:id="4" w:name="_Toc137210403"/>
      <w:bookmarkEnd w:id="4"/>
    </w:p>
    <w:p w14:paraId="49D2C662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473E751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4C9AD6B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7D79945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4086E20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14:paraId="543CF99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077FDAA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14:paraId="26EAA1E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14:paraId="5C06968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14:paraId="4D5FF47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3AF2375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14:paraId="6C9B94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59C3705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14:paraId="41EB28A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244AD59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14:paraId="1C193F44">
      <w:pPr>
        <w:spacing w:after="0" w:line="264" w:lineRule="auto"/>
        <w:ind w:firstLine="600"/>
        <w:jc w:val="both"/>
        <w:rPr>
          <w:lang w:val="ru-RU"/>
        </w:rPr>
      </w:pPr>
    </w:p>
    <w:p w14:paraId="790EA56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494E88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15581EC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14:paraId="426F268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14:paraId="4D32280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3884453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2B07B53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520C6E1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71C03BD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14:paraId="3505B69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14:paraId="4E798D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54ABF79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14:paraId="1F69036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00B0047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68FB3F0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6CBFD7B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46578C8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14:paraId="03D2D47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1673C2D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14:paraId="0D6572B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14:paraId="7B573B2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14:paraId="57E5FF4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14:paraId="5DD0BF0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4A78B8B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14:paraId="5FD218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14:paraId="3640247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0D45053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14:paraId="4B60703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14:paraId="4798657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Виртуальные путешествия в главные художественные музеи и музеи местные (по выбору учителя).</w:t>
      </w:r>
    </w:p>
    <w:p w14:paraId="35C28A5B">
      <w:pPr>
        <w:spacing w:after="0"/>
        <w:ind w:left="120"/>
        <w:rPr>
          <w:lang w:val="ru-RU"/>
        </w:rPr>
      </w:pPr>
      <w:bookmarkStart w:id="5" w:name="_Toc137210404"/>
      <w:bookmarkEnd w:id="5"/>
    </w:p>
    <w:p w14:paraId="03E2856B">
      <w:pPr>
        <w:spacing w:after="0"/>
        <w:ind w:left="120"/>
        <w:rPr>
          <w:lang w:val="ru-RU"/>
        </w:rPr>
      </w:pPr>
    </w:p>
    <w:p w14:paraId="6E7F620E">
      <w:pPr>
        <w:spacing w:after="0"/>
        <w:ind w:left="120"/>
        <w:rPr>
          <w:lang w:val="ru-RU"/>
        </w:rPr>
      </w:pPr>
    </w:p>
    <w:p w14:paraId="698AF0F0">
      <w:pPr>
        <w:spacing w:after="0"/>
        <w:ind w:left="120"/>
        <w:rPr>
          <w:lang w:val="ru-RU"/>
        </w:rPr>
      </w:pPr>
    </w:p>
    <w:p w14:paraId="2FCD769B">
      <w:pPr>
        <w:spacing w:after="0"/>
        <w:ind w:left="120"/>
        <w:rPr>
          <w:lang w:val="ru-RU"/>
        </w:rPr>
      </w:pPr>
    </w:p>
    <w:p w14:paraId="4B9F387A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2481238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59F70C6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14:paraId="4AFAA0E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14:paraId="59D8B68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14:paraId="5B5061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14:paraId="7E28A9C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485232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14:paraId="59AB4AB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14:paraId="7BEE32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14:paraId="13548DF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3717B67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14:paraId="4144EF2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61966A4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14:paraId="6C83D8D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14:paraId="2003E71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14:paraId="7A9C362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14:paraId="7D62A9C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14:paraId="15C8B56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14:paraId="6E80544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7DC5EDB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14:paraId="47D80F9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14:paraId="7FADC11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14:paraId="6558861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14:paraId="0700949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14:paraId="51A9ED6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14:paraId="0FBA19D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77DACE6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14:paraId="6CC7371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14:paraId="4302774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14:paraId="296F971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14:paraId="414E402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14:paraId="1D1BDC1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2303B61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14:paraId="447A608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14:paraId="310A75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14:paraId="5A90821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14:paraId="1A53F9B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14:paraId="66DC8E1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14:paraId="09A3D6F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14:paraId="29489E23">
      <w:pPr>
        <w:rPr>
          <w:lang w:val="ru-RU"/>
        </w:rPr>
        <w:sectPr>
          <w:pgSz w:w="11906" w:h="16383"/>
          <w:pgMar w:top="1134" w:right="850" w:bottom="1134" w:left="1701" w:header="624" w:footer="624" w:gutter="0"/>
          <w:cols w:space="720" w:num="1"/>
          <w:docGrid w:linePitch="299" w:charSpace="0"/>
        </w:sectPr>
      </w:pPr>
    </w:p>
    <w:p w14:paraId="6BFD53A7">
      <w:pPr>
        <w:spacing w:after="0" w:line="264" w:lineRule="auto"/>
        <w:ind w:left="120"/>
        <w:jc w:val="both"/>
        <w:rPr>
          <w:lang w:val="ru-RU"/>
        </w:rPr>
      </w:pPr>
      <w:bookmarkStart w:id="6" w:name="block-7325074"/>
      <w:bookmarkEnd w:id="6"/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14:paraId="2C516325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7297F12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6365B67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56514A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14:paraId="256B70D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28CCEDB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14:paraId="589050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42FE36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0A295D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6BBC748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611F52A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28D4332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77FA55A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652C6B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490FDCC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7" w:name="_Toc124264881"/>
      <w:bookmarkEnd w:id="7"/>
    </w:p>
    <w:p w14:paraId="423C5B98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FD170E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87CA1D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77CE8A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14:paraId="68F7DCB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14:paraId="1269427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14:paraId="780A577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14:paraId="5A9D582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14:paraId="539B07B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14:paraId="67F1CF1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14:paraId="57C3842E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14:paraId="4B5DFA3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601A6B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14:paraId="217F135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14:paraId="107361A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5D9DF9C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5878F7A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36A4A70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35BC8C0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2A097F5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5BF32CD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3266E9C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14:paraId="1EE7D0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308F29C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35FAA41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14:paraId="72C602D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290CF2D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14:paraId="7097886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14:paraId="5D9AAC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5CC62F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29D6D49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64E5B92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2D1EB6F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14:paraId="52F96B6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031804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2BD1F46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7CB08DD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14:paraId="6D4BABE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62625D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7D75839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50DB48E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0A83FE1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369152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745925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066E0C4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14:paraId="7CC9A22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14:paraId="01814A0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14:paraId="6847D5F1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  <w:bookmarkStart w:id="8" w:name="_Toc124264882"/>
      <w:bookmarkEnd w:id="8"/>
    </w:p>
    <w:p w14:paraId="2C9DADE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E502ED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7BADC4A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41F54E8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14:paraId="5EFE647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14:paraId="2443C00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14:paraId="503F577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14:paraId="217B477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14:paraId="1D5E1FB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14:paraId="7287FCA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14:paraId="4DE6AB3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14:paraId="1830B96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542087C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E0B458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14:paraId="75BE77D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14:paraId="3D51DBD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14:paraId="3579FE3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14:paraId="71B2512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14:paraId="29349AA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76FAF8A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14:paraId="43FFE23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0FD1821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14:paraId="0DDDA72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17E70BD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14:paraId="7F0848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14:paraId="39B01DE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14:paraId="5E859BF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14:paraId="05AB6AF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14:paraId="3D82FF9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14:paraId="5B0C814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14:paraId="4B38D31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14:paraId="0EB576D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14:paraId="3D1CD9A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14:paraId="255E061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14:paraId="38FA193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14:paraId="208B801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0148A4E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14:paraId="0181FF1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1F6B16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14:paraId="77B6E30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14:paraId="15EE344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14:paraId="55B7195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14:paraId="4EA00A3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029D77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14:paraId="7A9D8E3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9" w:name="_TOC_250003"/>
      <w:bookmarkEnd w:id="9"/>
    </w:p>
    <w:p w14:paraId="4869102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71CAAD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6299C95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14:paraId="0F521E0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14:paraId="6296E93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4613A4C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14:paraId="6604640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613E27C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59EAC8E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14:paraId="5BB20BD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14:paraId="4634550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14:paraId="3182D8D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14:paraId="6C786D5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14:paraId="4F31EAC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14:paraId="27DC48C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14:paraId="6DC3658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14:paraId="6189AF8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2F598C5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14:paraId="316FDD7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14:paraId="12B9131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34429CE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250EEA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14:paraId="773AC3C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14:paraId="48EDD62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5DAFEB4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14:paraId="3CA14DA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34E4247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14:paraId="61FFE19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14:paraId="060615F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0A99D9A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14:paraId="0921F9C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2997BA3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14:paraId="2CD4A88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14:paraId="48D162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14:paraId="55F2B5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466F75B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548C272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14:paraId="43C35CB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05D38B5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14:paraId="67E318F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14:paraId="693A973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14:paraId="673725E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14:paraId="03BDAD0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05FF150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2CCB96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14:paraId="2563107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14:paraId="0C0D7FB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0" w:name="_TOC_250002"/>
      <w:bookmarkEnd w:id="10"/>
    </w:p>
    <w:p w14:paraId="5FB21C8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608DDDE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14:paraId="60EE570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14:paraId="3BBF390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14:paraId="1633E4A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14:paraId="199C4C0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14:paraId="36874AE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14:paraId="5DCEF23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14:paraId="5CC55FA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14:paraId="39B661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14:paraId="0A0E63E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3089E69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14:paraId="424BF8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14:paraId="4BB92FE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14:paraId="022B2B9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14:paraId="6681405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14:paraId="7E8284C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14:paraId="297549B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14:paraId="71086D7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14:paraId="6119E5E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14:paraId="42C4392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055A07E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14:paraId="7496763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2CE2A62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26C440B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14:paraId="5BA531D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3EFDBF8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14:paraId="7C79DA2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1F413D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14:paraId="69309D3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14:paraId="2271161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14:paraId="7B4664E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6D02644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08ECCCC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14:paraId="1933FED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14:paraId="255E0BD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14:paraId="0C2ED0F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666FEB2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337583D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14:paraId="5ECA08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14:paraId="6FB142D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4CF102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14:paraId="70B5C26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14:paraId="42AE767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14:paraId="252DA4F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14:paraId="70774B4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14:paraId="099BD311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14:paraId="53B2A86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79EC386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0B52F7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14:paraId="563D4C1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077F268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14:paraId="7425C51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5CEA359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608705D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14:paraId="01E313E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14:paraId="06500F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14:paraId="13B20FC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23E22B3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14:paraId="38DC392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14:paraId="3B36A00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14:paraId="1A0B5AA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14:paraId="33CA0C0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14:paraId="400CECB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14:paraId="0F8626D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18C282A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14:paraId="788EB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58AFBA7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14:paraId="3A7319C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14:paraId="1FB0CDA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14:paraId="7727564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14:paraId="486F007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105B7B5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14:paraId="59C8588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14:paraId="5AB2211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14:paraId="61C7F27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14:paraId="2A10505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14:paraId="6D8549E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0E4AD62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14:paraId="6A57AC1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14:paraId="4E84CD9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14:paraId="6BE8015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14:paraId="3F72CAD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14:paraId="1B99630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14:paraId="6CAF07B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14:paraId="2F9B20F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14:paraId="37C34C1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527C216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14:paraId="7A8B6D1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14:paraId="4C30FCF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14:paraId="53440DE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14:paraId="4A27C2F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14:paraId="3E635BE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14:paraId="298CA4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14:paraId="60F9249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14:paraId="00D1C27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14:paraId="7170DBB4"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p w14:paraId="705D9E02">
      <w:pPr>
        <w:spacing w:after="0"/>
        <w:ind w:left="120"/>
        <w:rPr>
          <w:rFonts w:ascii="Times New Roman" w:hAnsi="Times New Roman"/>
        </w:rPr>
      </w:pPr>
      <w:bookmarkStart w:id="11" w:name="block-7325075"/>
      <w:bookmarkEnd w:id="11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79E89254">
      <w:pPr>
        <w:spacing w:after="0"/>
        <w:ind w:left="120"/>
        <w:rPr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"/>
        <w:gridCol w:w="4910"/>
        <w:gridCol w:w="1647"/>
        <w:gridCol w:w="1837"/>
        <w:gridCol w:w="1906"/>
        <w:gridCol w:w="2958"/>
      </w:tblGrid>
      <w:tr w14:paraId="0B8706B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1DA62A">
            <w:pPr>
              <w:spacing w:after="0" w:line="240" w:lineRule="auto"/>
              <w:ind w:left="13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52F63616">
            <w:pPr>
              <w:spacing w:after="0" w:line="240" w:lineRule="auto"/>
              <w:ind w:left="13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0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551B8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2B867BB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A66F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DBB67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01A7E3A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7B26E32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9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14:paraId="7C80619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02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749A2F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8AF73A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14:paraId="1F4DD3B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FC12E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  <w:p w14:paraId="6B952D1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0273D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  <w:p w14:paraId="33E4365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131A2DE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6750014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7C984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14:paraId="09B5081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Ты учишься изображать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6B98844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F3391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305AB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14:paraId="7CF5186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"https://m.edsoo.ru/7f411892"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411892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8666CA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824A1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14:paraId="40A522F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Ты украшаешь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3B7252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525E9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EC577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14:paraId="7772F8D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"https://m.edsoo.ru/7f411892"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411892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1AB7DD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F88E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14:paraId="12148A8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Ты строишь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370C4E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3F8FF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76594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14:paraId="4FC69A5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"https://m.edsoo.ru/7f411892"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411892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C5C942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4168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14:paraId="5A78F01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53E442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459AD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C62E9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14:paraId="4A06107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"https://m.edsoo.ru/7f411892"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411892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B96B4B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4BBF4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32319521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402FB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2E859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9643A3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1496B66">
      <w:pPr>
        <w:rPr>
          <w:rFonts w:ascii="Times New Roman" w:hAnsi="Times New Roman"/>
          <w:lang w:val="ru-RU"/>
        </w:r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 w14:paraId="0B22873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"/>
        <w:gridCol w:w="4535"/>
        <w:gridCol w:w="1875"/>
        <w:gridCol w:w="1841"/>
        <w:gridCol w:w="1910"/>
        <w:gridCol w:w="2958"/>
      </w:tblGrid>
      <w:tr w14:paraId="449EC1B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D29FB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  <w:p w14:paraId="7023E04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6868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2AAB1FA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6" w:type="dxa"/>
            <w:gridSpan w:val="3"/>
            <w:tcMar>
              <w:top w:w="50" w:type="dxa"/>
              <w:left w:w="100" w:type="dxa"/>
            </w:tcMar>
            <w:vAlign w:val="center"/>
          </w:tcPr>
          <w:p w14:paraId="07A275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E752F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6A7A37A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2CE1D28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51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14:paraId="27EE5E0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1AD534D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14:paraId="2A5AFC3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14:paraId="7315383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DB950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  <w:p w14:paraId="5A824D2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0908E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  <w:p w14:paraId="6A6A3244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0613598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7480A3D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50D0B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14:paraId="12A43B51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14:paraId="7AD683A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053FE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555EE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14:paraId="598A5E9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"https://m.edsoo.ru/7f411892"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411892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FDE92A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6DD70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14:paraId="357AFB7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 и чем работает художник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14:paraId="66095B2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F4B1B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B1037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14:paraId="64AEFD0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"https://m.edsoo.ru/7f411892"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411892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795BFE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FECE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14:paraId="6938475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Реальность и фантазия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14:paraId="39FC82F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4874A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2312F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14:paraId="26FD980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"https://m.edsoo.ru/7f411892"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411892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5D40E5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17325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14:paraId="13711FC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 чем говорит искусство?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14:paraId="39085D24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98760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E89F8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14:paraId="3D16BD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"https://m.edsoo.ru/7f411892"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411892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ACF4FE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4DBDB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14:paraId="1F1C8E2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Как говорит искусство?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14:paraId="7C1223B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4FFE0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DD014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14:paraId="7A409A3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"https://m.edsoo.ru/7f411892"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411892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15EEEA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487" w:type="dxa"/>
            <w:gridSpan w:val="2"/>
            <w:tcMar>
              <w:top w:w="50" w:type="dxa"/>
              <w:left w:w="100" w:type="dxa"/>
            </w:tcMar>
            <w:vAlign w:val="center"/>
          </w:tcPr>
          <w:p w14:paraId="6328624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14:paraId="3E99EEB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3D5D6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BD35A1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8E366B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E16B13F">
      <w:pPr>
        <w:rPr>
          <w:rFonts w:ascii="Times New Roman" w:hAnsi="Times New Roman"/>
        </w:r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 w14:paraId="0398208F">
      <w:pPr>
        <w:spacing w:after="0"/>
        <w:ind w:left="120"/>
        <w:rPr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344"/>
        <w:gridCol w:w="1642"/>
        <w:gridCol w:w="1773"/>
        <w:gridCol w:w="1854"/>
        <w:gridCol w:w="3093"/>
      </w:tblGrid>
      <w:tr w14:paraId="3D3715E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8938A7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  <w:p w14:paraId="7DFF38D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B1FA71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6CE14EB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4F9A3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1D913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0F852C9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7D98D55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14:paraId="7FF3992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56F8CDC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762374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7CC125F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8C1F7F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2B4855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292F091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6A83828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1FF689D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560415C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0F8B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CE0135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DBC62F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5B9569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6C64E3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1CEDFC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"https://m.edsoo.ru/7f411892"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411892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055904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6C504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529665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085A5E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16708C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E246DE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58C37B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"https://m.edsoo.ru/7f411892"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411892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B11E77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B1B87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7E46C5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90BBA3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C98640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E81AB8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22B08E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"https://m.edsoo.ru/7f411892"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411892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B9F71F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A66DD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18C70B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E243EB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0A31BE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BBBE74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2EA2E2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"https://m.edsoo.ru/7f411892"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411892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BF18EC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64C56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DA5820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9239B8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0CC624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263FF3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0602BD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"https://m.edsoo.ru/7f411892"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411892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C618EE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DD5BE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505DE6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ABD739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536773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64425F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D85E450">
      <w:pPr>
        <w:rPr>
          <w:rFonts w:ascii="Times New Roman" w:hAnsi="Times New Roman"/>
        </w:r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 w14:paraId="4756A1E7">
      <w:pPr>
        <w:spacing w:after="0"/>
        <w:ind w:left="120"/>
        <w:rPr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"/>
        <w:gridCol w:w="4722"/>
        <w:gridCol w:w="1632"/>
        <w:gridCol w:w="1816"/>
        <w:gridCol w:w="1883"/>
        <w:gridCol w:w="3066"/>
      </w:tblGrid>
      <w:tr w14:paraId="5A7E9AB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23A14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  <w:p w14:paraId="0C8FC70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6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4F3E1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4550484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701D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2C576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55CF170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01ECF61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51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14:paraId="0A4E7A3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60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6CCA49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AA488A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7EE9CB1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9D3F9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5FA2203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4E3A8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11FB798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1C6A22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37F37DB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9EAE0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14:paraId="6DC3A041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81BE91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99C487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0491D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922C02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"https://m.edsoo.ru/7f4129ea"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4129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D950D9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27090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14:paraId="510BB13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Истоки родного искусства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201B8F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7A2721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27102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98F1F5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"https://m.edsoo.ru/7f4129ea"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4129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B9EDDE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574A7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14:paraId="5D3E5B9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Древние города нашей земли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8A0300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4F702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1EF69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EFA453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"https://m.edsoo.ru/7f4129ea"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4129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EC5A24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10AD0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14:paraId="3F6AB62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Каждый народ – художник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114A1B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7D7B7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46C6F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6739CA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"https://m.edsoo.ru/7f4129ea"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4129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AEC3CC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4F5AE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14:paraId="76C1895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Искусство объединяет народы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6E2261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96456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D11D3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67E8F0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"https://m.edsoo.ru/7f4129ea"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4129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D2661F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B0865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1303DCD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3DBBF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08B87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937FB4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ADAC832"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 w14:paraId="25975365">
      <w:pPr>
        <w:spacing w:after="0"/>
        <w:ind w:left="120"/>
      </w:pPr>
      <w:bookmarkStart w:id="12" w:name="block-7325078"/>
      <w:bookmarkEnd w:id="12"/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14:paraId="348830E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Style w:val="7"/>
        <w:tblW w:w="13708" w:type="dxa"/>
        <w:tblCellSpacing w:w="0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1"/>
        <w:gridCol w:w="4402"/>
        <w:gridCol w:w="851"/>
        <w:gridCol w:w="12"/>
        <w:gridCol w:w="1831"/>
        <w:gridCol w:w="10"/>
        <w:gridCol w:w="1974"/>
        <w:gridCol w:w="3827"/>
      </w:tblGrid>
      <w:tr w14:paraId="0AD0A31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1E0CD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  <w:p w14:paraId="1882C31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0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18295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2F5755C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5"/>
            <w:tcMar>
              <w:top w:w="50" w:type="dxa"/>
              <w:left w:w="100" w:type="dxa"/>
            </w:tcMar>
            <w:vAlign w:val="center"/>
          </w:tcPr>
          <w:p w14:paraId="345129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82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F53B6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03D0B1E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642CEFF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14:paraId="72F0986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02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12C9070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5E4C446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7A0A181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24F0FB2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4A84678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36156D0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36C3870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34D2615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1A4F06F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79620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42A5819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5C29F29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47206A0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18D7AA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1740A32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"https://m.edsoo.ru/8a1496ae"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58DE46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77D8DA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3A8E00E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4C42543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55424E2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658DAEB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1070D01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"https://m.edsoo.ru/8a14a932"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932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00881A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74F710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54FB15E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71BA400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375FD7E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0A539E6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3CF0490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"https://m.edsoo.ru/8a14af2c"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002F71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671C39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15C323F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3B89BE64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5D1DDE7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4CAFDE3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386149B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"https://m.edsoo.ru/8a14b166"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166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D84002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70296B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23423FF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2D550C3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51D1817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7E78F30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3BEA549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"https://m.edsoo.ru/8a14cd18"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cd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838C2B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763DBC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542BE4E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5BAA810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0982F2E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5BE15BF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71AC38A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"https://m.edsoo.ru/8a14b2c4"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DFEE1A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50BF11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6DE864A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64B3909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4C8B72A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36EB007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60AA61C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"https://m.edsoo.ru/8a1494d8"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14:paraId="17EC5B6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4BE6BA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291ED0A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40EA033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093E24A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3248584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2CB4B7D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"https://m.edsoo.ru/8a14929e"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14929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01BA6E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262C08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6E2ABE2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36D5337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79F3B13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3BBB3D3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7500C3C6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14:paraId="78AAE52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fldChar w:fldCharType="begin"/>
            </w:r>
            <w:r>
              <w:instrText xml:space="preserve"> HYPERLINK "https://m.edsoo.ru/8a14c0e8"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A24D16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40F14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06E732A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15532E5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4E1242F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60F35C1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09608E2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"https://m.edsoo.ru/8a14c35e"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35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68461A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702F0E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1D41832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1E9A6B94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4AF77A2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771809C7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771030C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"https://m.edsoo.ru/8a14b490"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490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CDF829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234EB2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2BC6EC3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5F222DB1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48BFB5C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30F3D1F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6EBA732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"https://m.edsoo.ru/8a14b6e8"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B97300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474112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0775B06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459F86F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39697C2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1F38F3F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738B412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"https://m.edsoo.ru/8a14b6e8"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83524F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4D04B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7938983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03AC732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2EBB82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5C25E8F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1E1C1F0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"https://m.edsoo.ru/8a14b8e6"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44312D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06B471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6417640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43D57314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65F224C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381C9817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5282AA9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"https://m.edsoo.ru/8a14a7f2"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9FB8AB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0C22AE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23E79EF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0F118A5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304A88C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22D182A7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2BCDDAA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"https://m.edsoo.ru/8a14ba1c"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5FBCBC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77A5A5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58678FC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7212852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3E981CA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605864E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7994930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"https://m.edsoo.ru/8a14bd46"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bd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C9AE7C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4D3F03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4A2BDAE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393FA7C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094ADD0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400D937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01AFDDB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"https://m.edsoo.ru/8a14a19e"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D99150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25629A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352F9A11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69EDCE0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085804D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7CD9DEC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56E1D46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"https://m.edsoo.ru/8a14a45a"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45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6BBFD2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751869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2DD696D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78ECA7D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490306E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7D11394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5C5F546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"https://m.edsoo.ru/8a14a7f2"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90CE97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44508F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4895B85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5871B69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4EB3B6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2251DEA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105D41C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"https://m.edsoo.ru/8a14996a"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14996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1B0706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2E9094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2997F0C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47AF5EF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4E6D1D6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2568428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7B1168C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"https://m.edsoo.ru/8a14982a"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14982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930FE4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67A6D6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21142CB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5A6E92D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4D407C4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27FECAE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45918EF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"https://m.edsoo.ru/8a14a626"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626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717C63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0FA6F5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3015B68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74140221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02C9C46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2174A3F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221C5D5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"https://m.edsoo.ru/8a149c3a"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CD30F1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68C3AF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5C81BFA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68E0F4E7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72EDF9D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4817C68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326EB3C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"https://m.edsoo.ru/8a14c890"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890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F920E3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045BE3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2FDF63B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4C4F48C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1215F2A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0F03A281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21154B0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"https://m.edsoo.ru/8a14c71e"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71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723CE8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24D190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5238EC3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240D1E2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4724799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1978AA5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129517B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"https://m.edsoo.ru/8a14d0d8"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"https://m.edsoo.ru/8a14ca48"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24B513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79A85F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5D5F967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3D4683A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5C0182F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44F925D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1919343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"https://m.edsoo.ru/8a149c3a"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"https://m.edsoo.ru/8a14c890"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890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EAA465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77DD8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63F6596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2511741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4722254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08D4327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2E4A2391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"https://m.edsoo.ru/8a149eb0"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0E5418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795A53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248E806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12C72BC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7B0E6F74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5EFD2CA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6B78D96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"https://m.edsoo.ru/8a149c3a"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ABEF1A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5657B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2A6897D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Paint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Paint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net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и обсуждение фотографий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7F1506C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7F474AA4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4E5D49E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7E1A104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"https://m.edsoo.ru/8a149abe"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abe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5EA804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264514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0486F53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7FD60DA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22CFFD6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5F86DB81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2862BF6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"https://m.edsoo.ru/8a149eb0"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82406D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14:paraId="3617DA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4402" w:type="dxa"/>
            <w:tcMar>
              <w:top w:w="50" w:type="dxa"/>
              <w:left w:w="100" w:type="dxa"/>
            </w:tcMar>
            <w:vAlign w:val="center"/>
          </w:tcPr>
          <w:p w14:paraId="695A536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63" w:type="dxa"/>
            <w:gridSpan w:val="2"/>
            <w:tcMar>
              <w:top w:w="50" w:type="dxa"/>
              <w:left w:w="100" w:type="dxa"/>
            </w:tcMar>
            <w:vAlign w:val="center"/>
          </w:tcPr>
          <w:p w14:paraId="25F4891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14:paraId="3DD68FE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14:paraId="23E8A78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46B0A25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"https://m.edsoo.ru/8a14acca"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acca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413D25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3" w:type="dxa"/>
            <w:gridSpan w:val="2"/>
            <w:tcMar>
              <w:top w:w="50" w:type="dxa"/>
              <w:left w:w="100" w:type="dxa"/>
            </w:tcMar>
            <w:vAlign w:val="center"/>
          </w:tcPr>
          <w:p w14:paraId="7A84676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A7214F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14:paraId="3CFEC34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14:paraId="3DB6F55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827" w:type="dxa"/>
          </w:tcPr>
          <w:p w14:paraId="502816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41680BB"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 w14:paraId="08968D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6"/>
        <w:gridCol w:w="4447"/>
        <w:gridCol w:w="946"/>
        <w:gridCol w:w="1841"/>
        <w:gridCol w:w="2125"/>
        <w:gridCol w:w="3875"/>
      </w:tblGrid>
      <w:tr w14:paraId="3567F74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DA76C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  <w:p w14:paraId="227F870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09318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урока</w:t>
            </w:r>
          </w:p>
          <w:p w14:paraId="7A30136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3"/>
            <w:tcMar>
              <w:top w:w="50" w:type="dxa"/>
              <w:left w:w="100" w:type="dxa"/>
            </w:tcMar>
            <w:vAlign w:val="center"/>
          </w:tcPr>
          <w:p w14:paraId="5DD7A8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87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874EB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 цифровые образовательные ресурсы</w:t>
            </w:r>
          </w:p>
          <w:p w14:paraId="145BAA1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77B6536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14:paraId="13BFEBE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7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36ABF64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971714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14:paraId="6337EBB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0BEC2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  <w:p w14:paraId="29B32FC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57F7ECD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  <w:p w14:paraId="2859FBA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14:paraId="468E4F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3E81EB6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45D174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4A07939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5CB714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AA04F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087D126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270691F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"https://m.edsoo.ru/8a1496ae"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2809EF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6E421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7A5DED5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F8165F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DE23B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3EE05F11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0E470DA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"https://m.edsoo.ru/8a14a932"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932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D26ACC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1C4F82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3EB1864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Художник рисует красками: смешиваем краски, рисуем эмоции и настроение. Входная диагностика творческих способностей.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35548A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B6ADF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0F9AB917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2FC0A61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"https://m.edsoo.ru/8a14af2c"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A1952F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47FE33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0F8E716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A34D4B1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FDCD6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4E34156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2B5D0EF1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"https://m.edsoo.ru/8a14b166"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166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36B371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1406D8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56B481A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17CB14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EAD40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2AC0D9B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3CAF547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"https://m.edsoo.ru/8a14cd18"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cd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153D9D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7671D1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783D52D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EB98B1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AB196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0B6EBCB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7685578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"https://m.edsoo.ru/8a14b2c4"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56A8F1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0CBF0C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60EC55A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2B9D3A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AAD841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48143D3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62FA99B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"https://m.edsoo.ru/8a1494d8"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14:paraId="2C02650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6F5F04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3AD5493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4DBC5F1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458C8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00B8228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47E771B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"https://m.edsoo.ru/8a14929e"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14929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349436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1FE1A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0545924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14C129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E554F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06ECA40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7CDFC48C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14:paraId="2AEC2BC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fldChar w:fldCharType="begin"/>
            </w:r>
            <w:r>
              <w:instrText xml:space="preserve"> HYPERLINK "https://m.edsoo.ru/8a14c0e8"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A5318E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14AE73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35852E7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0A313B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D8CAF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4E20FC5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7593B68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"https://m.edsoo.ru/8a14c35e"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35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5B6B5E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6973BE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0D46A8B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51700D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2E8F9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2C3C258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068368A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"https://m.edsoo.ru/8a14b490"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490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86D181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0A4236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2E15110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может линия: рисуем зимний лес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A14EA3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010F5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20AD419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3E0DDFC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"https://m.edsoo.ru/8a14b6e8"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C36E69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2916C7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2A77387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69DC89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3853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3F01915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1FE2017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"https://m.edsoo.ru/8a14b6e8"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FD7FE7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40A8FA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4BD0036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88534C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5D923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023764D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2A0C470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"https://m.edsoo.ru/8a14b8e6"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BAE1AE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3587B7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4EEC5EE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Бумага, ножницы, клей: создаем макет игровой площадки. Промежуточная диагностика творческих способностей.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C48CE5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B1F46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7CA01E9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3E8CF881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"https://m.edsoo.ru/8a14a7f2"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42FE51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2892B0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008D00D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A6DF99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215E7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4CD3A6A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1A78F15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"https://m.edsoo.ru/8a14ba1c"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19217D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406CFF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2997252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7B6875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06C6C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63805EA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4A5C960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"https://m.edsoo.ru/8a14bd46"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bd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8E4DA6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718E26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6728BDE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A69B2A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B706D1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64DAFDD1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273FFD3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"https://m.edsoo.ru/8a14a19e"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74FA29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15FE0E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54B8B1D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BEDE83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C5973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26C09DE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7B8D8B6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"https://m.edsoo.ru/8a14a45a"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45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23CB94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4A6AC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6A322C3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C03149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A55D7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1B4816F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11D016D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"https://m.edsoo.ru/8a14a7f2"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8CBF64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7DE097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6A4B107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86BFEA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52152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1ACDB00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6FD84BE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"https://m.edsoo.ru/8a14996a"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14996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9556E9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059D4F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1798F72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9B0372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2F0F7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58F45B71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5C409F0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"https://m.edsoo.ru/8a14982a"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14982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889A56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41FC07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354E8A4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095CB7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E941C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7D3064D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644A839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"https://m.edsoo.ru/8a14a626"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626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067664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0A3317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34DE262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1EC93C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3F6494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701B176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0A05564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"https://m.edsoo.ru/8a149c3a"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468908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674577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55DF12B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178E43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B6CC9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3F28515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61A8DC5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"https://m.edsoo.ru/8a14c890"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890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D37B99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769B4D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18FA6B0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AB54AA7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4A793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2E22F49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56D968B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"https://m.edsoo.ru/8a14c71e"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71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1DAB9B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62DC68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3184EE4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9F8031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763BD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3DF1F6A4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3164193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"https://m.edsoo.ru/8a14d0d8"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"https://m.edsoo.ru/8a14ca48"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268460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366AA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395A742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B9332F7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D13E8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1762562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43BB80A1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"https://m.edsoo.ru/8a149c3a"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"https://m.edsoo.ru/8a14c890"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890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59EF86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17C1B0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4087423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B3289F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16D82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57B7CF9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2AC4D76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"https://m.edsoo.ru/8a149eb0"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9D03EB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7070DF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1324943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«Весенняя земля»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A27771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CC6FF7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756A7BA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779BFE5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"https://m.edsoo.ru/8a149c3a"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72CFDB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491AA0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58990F41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37E85E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C1B2B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46B2BAB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47CE12A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"https://m.edsoo.ru/8a149abe"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abe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AA6667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649C59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4E4CF7D1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FCF928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58071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5F75620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484F626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"https://m.edsoo.ru/8a149eb0"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23DEEC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5C2E4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729C3AA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Ритм и движение пятен: вырезаем из бумаги птичек и создаем из них композиции. Итоговая диагностика творческих способностей.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3A3C77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182FE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62F573F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3CC4243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"https://m.edsoo.ru/8a14acca"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acca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5EB750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14:paraId="4273F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14:paraId="3C92192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A3E307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F6A69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0D61AA9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6E22F0E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"https://m.edsoo.ru/8a1496ae"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4322ED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75" w:type="dxa"/>
          <w:trHeight w:val="144" w:hRule="atLeast"/>
          <w:tblCellSpacing w:w="0" w:type="dxa"/>
        </w:trPr>
        <w:tc>
          <w:tcPr>
            <w:tcW w:w="5253" w:type="dxa"/>
            <w:gridSpan w:val="2"/>
            <w:tcMar>
              <w:top w:w="50" w:type="dxa"/>
              <w:left w:w="100" w:type="dxa"/>
            </w:tcMar>
            <w:vAlign w:val="center"/>
          </w:tcPr>
          <w:p w14:paraId="3BC6D54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94D8E0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19F29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125" w:type="dxa"/>
            <w:tcMar>
              <w:top w:w="50" w:type="dxa"/>
              <w:left w:w="100" w:type="dxa"/>
            </w:tcMar>
            <w:vAlign w:val="center"/>
          </w:tcPr>
          <w:p w14:paraId="4ADE33C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</w:tr>
    </w:tbl>
    <w:p w14:paraId="3BDF60B6"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 w14:paraId="4CB0A7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Style w:val="7"/>
        <w:tblW w:w="14020" w:type="dxa"/>
        <w:tblCellSpacing w:w="0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2"/>
        <w:gridCol w:w="4563"/>
        <w:gridCol w:w="992"/>
        <w:gridCol w:w="1843"/>
        <w:gridCol w:w="1985"/>
        <w:gridCol w:w="3855"/>
      </w:tblGrid>
      <w:tr w14:paraId="7615159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9B2CB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  <w:p w14:paraId="3E1E4CB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5D23D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урока</w:t>
            </w:r>
          </w:p>
          <w:p w14:paraId="118DD1B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3"/>
            <w:tcMar>
              <w:top w:w="50" w:type="dxa"/>
              <w:left w:w="100" w:type="dxa"/>
            </w:tcMar>
            <w:vAlign w:val="center"/>
          </w:tcPr>
          <w:p w14:paraId="5DFB05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8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54D2A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 цифровые образовательные ресурсы</w:t>
            </w:r>
          </w:p>
          <w:p w14:paraId="4591E42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0F887C6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14:paraId="6110E1A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3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45E73A6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EC39FE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14:paraId="37F34E4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C3BAFE7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  <w:p w14:paraId="1FD9445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D2C2BD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  <w:p w14:paraId="54B8363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5F368F3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0B38977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45385B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101D9B9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0C405B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69EFE5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B05903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0535497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"https://m.edsoo.ru/8a1496ae"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CA0A36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03CF46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20431A3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AA88EB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83AC21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03A592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44D05CE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"https://m.edsoo.ru/8a14a932"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932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A8286A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0C98F6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00CE8A9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промыслов. Входная диагностика творческих способностей.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B5079B1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42E3C64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F33D03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25CA3BC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"https://m.edsoo.ru/8a14af2c"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DC7B1C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34D43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0684E38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A6A287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22D11E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C8EEFB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04A01B9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"https://m.edsoo.ru/8a14b166"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166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CDDE89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6098D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1273BC8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D84B65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16738D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E1E1C6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12905DA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"https://m.edsoo.ru/8a14cd18"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cd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3D3D04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1E6868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5894043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97460D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135FC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53861B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1D5D2BD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"https://m.edsoo.ru/8a14b2c4"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1559E1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4A1E1B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5B04443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0BEC3E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983F4A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4D5AC3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0EE1B23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"https://m.edsoo.ru/8a1494d8"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"https://m.edsoo.ru/8a14c0e8"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B93A82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7478C6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0949F36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Открытки: создаем поздравительную открытку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210054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E295E4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2ACD7E1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067121A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"https://m.edsoo.ru/8a14929e"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14929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7C148F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132F44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215DE9E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0DE525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B83733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D2F450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39B8366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33FC68D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71C2E6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1C5674C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Памятники архитектуры: виртуальное путешествие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897FBF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4C12B5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EBBDAC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7A16228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"https://m.edsoo.ru/8a14c35e"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35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BB1D18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1EF73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29ED12E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468A22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DB5BF9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DBDB2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0F81F80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"https://m.edsoo.ru/8a14b490"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490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BB2395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5D938F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70CC454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FB35B9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0FE1C3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8451BA1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54D2BD1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"https://m.edsoo.ru/8a14b6e8"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6A50D4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38219D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0FDB465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EEAFEF4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48F7AE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9E88CD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7674AF6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35B2376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6F4D7E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381299C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195BA1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C5AF22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5D603A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5F39FC2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"https://m.edsoo.ru/8a14b8e6"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283CC8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7814C8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23FC5F1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Витрины: создаем витрины - малые архитектурные формы для города. Промежуточная  диагностика творческих способностей.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7EF25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A1CBBB7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EF30B2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7AB520C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14:paraId="753097C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272A1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0C8F010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49C8D6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C8C9BB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594E5D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51F6653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"https://m.edsoo.ru/8a14ba1c"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7D7AFB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7385BB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38E82C7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32DE03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CA336C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E8628F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43FDDC2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"https://m.edsoo.ru/8a14bd46"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bd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32ED4B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326F84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3CB8BA1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A49B88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884FDD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12B7AF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2036912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"https://m.edsoo.ru/8a14a19e"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D0EADC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490E0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797A547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482A7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EC2821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E67BC4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2481975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"https://m.edsoo.ru/8a14a45a"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45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8FA2B7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4E7080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3A73EFB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F3914A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9590E4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CE9190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2433549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"https://m.edsoo.ru/8a14a7f2"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D86066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4C7287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0760333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09C605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BC7873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3F89C5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688F541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"https://m.edsoo.ru/8a14996a"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14996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A17DA4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1F3C3C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2026E17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678FD3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502E74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4D2E1D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6205DF8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"https://m.edsoo.ru/8a14982a"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14982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34D0AE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1B11BA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4D29B41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CBD4CE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444DC9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DC2FC7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650F17E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"https://m.edsoo.ru/8a14a626"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626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886248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5D83E0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67CE651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ECA4417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64ADD8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8CB949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30502B5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73F276E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6452DF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6E7DD9E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21AC29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41E0C4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AC4E49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552744E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4B49DDB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35B2EF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7548867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AE523F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C6E4C0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3CD3A9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2512BC8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"https://m.edsoo.ru/8a14c71e"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71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8878CF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58A975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31768A1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AEB2CE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1188AF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F57FF9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019DFFA1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"https://m.edsoo.ru/8a14d0d8"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"https://m.edsoo.ru/8a14ca48"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C48AFD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07FB1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4931507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FCE4A4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76A62C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8F5F78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23517E4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"https://m.edsoo.ru/8a149c3a"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"https://m.edsoo.ru/8a14c890"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890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EDDF5C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04AB9B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15EB0EE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B10EDA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FB84C3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D6EDDC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2E4F8BB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"https://m.edsoo.ru/8a149eb0"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3815A6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5DD849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1A8EC55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D407C7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39527A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8484C6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2E20BC5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082D0D9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000888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4F9A26C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Картина-натюрморт: рисуем натюрморт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AB6FE7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DF03B4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852F6B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6625B0A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"https://m.edsoo.ru/8a149abe"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149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abe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652BAF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18945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22B9BEE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3533D6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A69454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20A09E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17F7375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19E70B1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1DEBA5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3D4A5E0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Скульптура в музее и на улице: лепим эскиз парковой скульптуры. Итоговая диагностика творческих способностей.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DEFCE5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DA38AB4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713BA3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0BC0875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"https://m.edsoo.ru/8a14acca"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acca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3582A5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2" w:type="dxa"/>
            <w:tcMar>
              <w:top w:w="50" w:type="dxa"/>
              <w:left w:w="100" w:type="dxa"/>
            </w:tcMar>
            <w:vAlign w:val="center"/>
          </w:tcPr>
          <w:p w14:paraId="7F1FA9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563" w:type="dxa"/>
            <w:tcMar>
              <w:top w:w="50" w:type="dxa"/>
              <w:left w:w="100" w:type="dxa"/>
            </w:tcMar>
            <w:vAlign w:val="center"/>
          </w:tcPr>
          <w:p w14:paraId="69D5136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Художественная выставка: организуем художественную выставку работ обучающихся.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CDFCD24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97A982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5E0703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14:paraId="07F4EEA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09A9217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55" w:type="dxa"/>
          <w:trHeight w:val="144" w:hRule="atLeast"/>
          <w:tblCellSpacing w:w="0" w:type="dxa"/>
        </w:trPr>
        <w:tc>
          <w:tcPr>
            <w:tcW w:w="5345" w:type="dxa"/>
            <w:gridSpan w:val="2"/>
            <w:tcMar>
              <w:top w:w="50" w:type="dxa"/>
              <w:left w:w="100" w:type="dxa"/>
            </w:tcMar>
            <w:vAlign w:val="center"/>
          </w:tcPr>
          <w:p w14:paraId="6663950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B883321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F21983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E650DA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</w:tr>
    </w:tbl>
    <w:p w14:paraId="5A481BDF"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 w14:paraId="1984ED7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Style w:val="7"/>
        <w:tblW w:w="13755" w:type="dxa"/>
        <w:tblCellSpacing w:w="0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1"/>
        <w:gridCol w:w="4554"/>
        <w:gridCol w:w="992"/>
        <w:gridCol w:w="1701"/>
        <w:gridCol w:w="1843"/>
        <w:gridCol w:w="3874"/>
      </w:tblGrid>
      <w:tr w14:paraId="0776248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E92807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  <w:p w14:paraId="21A4C94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5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9D9524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урока</w:t>
            </w:r>
          </w:p>
          <w:p w14:paraId="3257020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tcMar>
              <w:top w:w="50" w:type="dxa"/>
              <w:left w:w="100" w:type="dxa"/>
            </w:tcMar>
            <w:vAlign w:val="center"/>
          </w:tcPr>
          <w:p w14:paraId="1A930A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87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5EA7A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 цифровые образовательные ресурсы</w:t>
            </w:r>
          </w:p>
          <w:p w14:paraId="1EF65D1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4DE4ECA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14:paraId="7F20A67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54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0326E83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C3267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14:paraId="4AD3676C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1FB5D04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  <w:p w14:paraId="1582A3C7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69AF8D7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  <w:p w14:paraId="254027C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45FB52D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75C8D1A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0C885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073BC1D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A00362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C7C1DD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E73BF3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2BA2BA4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"https://m.edsoo.ru/8a14fe78"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1A4FE0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6899C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2D7971A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4E6D06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BE36A7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9B1899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1D79850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"https://m.edsoo.ru/8a14d4ca"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"https://m.edsoo.ru/8a14dd4e"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"https://m.edsoo.ru/8a150e90"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150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90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9AAAD4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4C590F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5605E2B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Деревянный мир: создаем макет избы из бумаги. Входная диагностика творческих способностей.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500A23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517FED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9A1B29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0767610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"https://m.edsoo.ru/8a14f630"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630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10105D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204B36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6EA347D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05B68A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CA1055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7AF4F7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3A58361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"https://m.edsoo.ru/8a151070"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151070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5CC83D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09A48D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4FA0D9D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5B69B6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A1C4D6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29BD3B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6A088541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"https://m.edsoo.ru/8a14eafa"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eafa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3C1DBD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22672F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388ADAD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00363F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D9AA39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BF8DA2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6D39B49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45B42D9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595FC8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2E44CB8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3D8384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FF2169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111441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7C01EEE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"https://m.edsoo.ru/8a14ec6c"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"https://m.edsoo.ru/8a14ede8"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B6FC57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705A67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5CC22FB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57343F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44CE9D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F9CC3F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7C98FF8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"https://m.edsoo.ru/8a14e302"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302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A9DD69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326995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2899784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D2DD54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2DC64D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F7E37E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7390A23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"https://m.edsoo.ru/8a14fcca"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fcca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99FF79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5A7AA6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31D1018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722CE7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673326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2EC4F7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677B27C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6C51D5D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2F9134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478A745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093824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75A577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3E75FC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30C5B16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"https://m.edsoo.ru/8a14f838"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838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1F1ED6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328B4E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1959FDF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EE47AF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0F3BDD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502D01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4650F57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"https://m.edsoo.ru/8a14db64"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db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64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9156BD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4E75F1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0F8B02F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1DA227A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2CAD01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D60654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7709F39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"https://m.edsoo.ru/8a14d7b8"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2ACF29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119EA6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1B84FA2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Великий Новгород: знакомимся с памятниками древнерусского зодчества. Промежуточная диагностика творческих способностей.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178C8FD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746DFA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A20906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1998C20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14:paraId="214B0AC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645D4C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353318F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33E4B7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56EEF5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D05CCD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1FFD50C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14:paraId="4FF2876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227C26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3589908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FE4310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B98359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CB2BD4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7A64063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7E3EC40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0D8DD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34634FD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67EBB17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61DB09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85C08F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63CC2A1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1E08CE3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101405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6FC3793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4DCF47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ADA510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A7F384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0D19F29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"https://m.edsoo.ru/8a14ec6c"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"https://m.edsoo.ru/8a14e938"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938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8FFBA3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35154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6B0FFB0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BC9A764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6CE89B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27BE9B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2DD724E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1DDCBA4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17CE94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6146990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074CF1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BDDC8B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4E207F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1369DEC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1A0183E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64689C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0722966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6FF080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577DE9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8A1280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3798F54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"https://m.edsoo.ru/8a14f036"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036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E180EC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138707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61092B9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B0382C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2C2882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E0BA10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0987FF1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"https://m.edsoo.ru/8a14f270"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270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5AB4CE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3E683C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1D3033D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BADD74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701525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EA7915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590E82E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60B95BF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622C29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24A83C7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DAA17C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4DFB94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D9424B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32E6DB4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2501892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028ED9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7486A1C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89839B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F66FF5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B90AF27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4511BD3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"https://m.edsoo.ru/8a151584"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151584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F16F53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50E122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73268A11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74C4CC7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9BFDA8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D47F22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360509A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"https://m.edsoo.ru/8a15074c"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15074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2B1CC1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7D826A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47BE258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09FB41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9E1013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833797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27BCD08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"https://m.edsoo.ru/8a15088c"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15088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"https://m.edsoo.ru/8a14faa4"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faa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"https://m.edsoo.ru/8a150a80"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150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F970DF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2B2B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1B35DE6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87BABF1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ADE5C6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48A954D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7B8C258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"https://m.edsoo.ru/8a151a7a"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151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"https://m.edsoo.ru/8a151318"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151318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2C4BF7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0F08DB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4F71E94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B9FF236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BC5EA5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7FA793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7B3DED2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"https://m.edsoo.ru/8a15006c"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15006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7354F2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5D867B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236EF8F9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2F01E35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CEDB1D1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981FE7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5857200F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087374A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16645F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26D71394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06D437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04D1926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8B05AD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5216203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4359CE0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08F9E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0FD0D25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E5E5D7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951702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1F3C16B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6F94765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"https://m.edsoo.ru/8a150cb0"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150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"https://m.edsoo.ru/8a14e4c4"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ECF4C2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47DCB0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67E5DA2C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Победы в Великой Отечественной войне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1728A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3706391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32F9350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32B4E398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"https://m.edsoo.ru/8a14e6b8"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9A242D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352F61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4554" w:type="dxa"/>
            <w:tcMar>
              <w:top w:w="50" w:type="dxa"/>
              <w:left w:w="100" w:type="dxa"/>
            </w:tcMar>
            <w:vAlign w:val="center"/>
          </w:tcPr>
          <w:p w14:paraId="3FD1EA82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Юность и надежды: создаем живописный детский портрет. Итоговая  диагностика творческих способностей.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AD7DF02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DFBDC9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7F7A13E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74" w:type="dxa"/>
            <w:tcMar>
              <w:top w:w="50" w:type="dxa"/>
              <w:left w:w="100" w:type="dxa"/>
            </w:tcMar>
            <w:vAlign w:val="center"/>
          </w:tcPr>
          <w:p w14:paraId="23D90865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14:paraId="00B5896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74" w:type="dxa"/>
          <w:trHeight w:val="144" w:hRule="atLeast"/>
          <w:tblCellSpacing w:w="0" w:type="dxa"/>
        </w:trPr>
        <w:tc>
          <w:tcPr>
            <w:tcW w:w="5345" w:type="dxa"/>
            <w:gridSpan w:val="2"/>
            <w:tcMar>
              <w:top w:w="50" w:type="dxa"/>
              <w:left w:w="100" w:type="dxa"/>
            </w:tcMar>
            <w:vAlign w:val="center"/>
          </w:tcPr>
          <w:p w14:paraId="306A859A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25DEEC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2C49019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6A6593B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</w:tr>
    </w:tbl>
    <w:p w14:paraId="1C64D437">
      <w:pPr>
        <w:rPr>
          <w:lang w:val="ru-RU"/>
        </w:r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 w14:paraId="2EFDC589">
      <w:pPr>
        <w:spacing w:after="0"/>
        <w:ind w:left="120"/>
        <w:rPr>
          <w:lang w:val="ru-RU"/>
        </w:rPr>
      </w:pPr>
      <w:bookmarkStart w:id="13" w:name="block-7325079"/>
      <w:bookmarkEnd w:id="13"/>
      <w:r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4A170FD6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56E4364C">
      <w:pPr>
        <w:spacing w:after="0" w:line="480" w:lineRule="auto"/>
        <w:ind w:left="120"/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  <w:r>
        <w:rPr>
          <w:rFonts w:ascii="Times New Roman" w:hAnsi="Times New Roman"/>
          <w:color w:val="000000"/>
          <w:sz w:val="28"/>
          <w:lang w:val="ru-RU"/>
        </w:rPr>
        <w:t>​‌• Изобразительное искусство: 1-й класс: учебник, 1 класс/ Неменская Л. А.; под редакцией Неменского Б. М., Акционерное общество «Издательство «Просвещение»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2-й класс: учебник, 2 класс/ Коротеева Е. И.; под ред. Неменского Б. М., Акционерное общество «Издательство «Просвещение»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3-й класс: учебник, 3 класс/ Горяева Н. А., Неменская Л. А., Питерских А. С. и другие; под ред. Неменского Б. М., Акционерное общество «Издательство «Просвещение»</w:t>
      </w:r>
      <w:r>
        <w:rPr>
          <w:sz w:val="28"/>
          <w:lang w:val="ru-RU"/>
        </w:rPr>
        <w:br w:type="textWrapping"/>
      </w:r>
      <w:bookmarkStart w:id="14" w:name="db50a40d-f8ae-4e5d-8e70-919f427dc0ce"/>
      <w:bookmarkEnd w:id="14"/>
      <w:r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4-й класс: учебник, 4 класс/ Неменская Л. А.; под ред. Неменского Б. М., Акционерное общество «Издательство «Просвещени</w:t>
      </w:r>
    </w:p>
    <w:p w14:paraId="73F499F2">
      <w:pPr>
        <w:rPr>
          <w:lang w:val="ru-RU"/>
        </w:rPr>
      </w:pPr>
    </w:p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A8155C"/>
    <w:multiLevelType w:val="multilevel"/>
    <w:tmpl w:val="44A8155C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  <w:rPr>
        <w:rFonts w:cs="Times New Roman"/>
      </w:rPr>
    </w:lvl>
    <w:lvl w:ilvl="2" w:tentative="0">
      <w:start w:val="0"/>
      <w:numFmt w:val="decimal"/>
      <w:lvlText w:val=""/>
      <w:lvlJc w:val="left"/>
      <w:rPr>
        <w:rFonts w:cs="Times New Roman"/>
      </w:rPr>
    </w:lvl>
    <w:lvl w:ilvl="3" w:tentative="0">
      <w:start w:val="0"/>
      <w:numFmt w:val="decimal"/>
      <w:lvlText w:val=""/>
      <w:lvlJc w:val="left"/>
      <w:rPr>
        <w:rFonts w:cs="Times New Roman"/>
      </w:rPr>
    </w:lvl>
    <w:lvl w:ilvl="4" w:tentative="0">
      <w:start w:val="0"/>
      <w:numFmt w:val="decimal"/>
      <w:lvlText w:val=""/>
      <w:lvlJc w:val="left"/>
      <w:rPr>
        <w:rFonts w:cs="Times New Roman"/>
      </w:rPr>
    </w:lvl>
    <w:lvl w:ilvl="5" w:tentative="0">
      <w:start w:val="0"/>
      <w:numFmt w:val="decimal"/>
      <w:lvlText w:val=""/>
      <w:lvlJc w:val="left"/>
      <w:rPr>
        <w:rFonts w:cs="Times New Roman"/>
      </w:rPr>
    </w:lvl>
    <w:lvl w:ilvl="6" w:tentative="0">
      <w:start w:val="0"/>
      <w:numFmt w:val="decimal"/>
      <w:lvlText w:val=""/>
      <w:lvlJc w:val="left"/>
      <w:rPr>
        <w:rFonts w:cs="Times New Roman"/>
      </w:rPr>
    </w:lvl>
    <w:lvl w:ilvl="7" w:tentative="0">
      <w:start w:val="0"/>
      <w:numFmt w:val="decimal"/>
      <w:lvlText w:val=""/>
      <w:lvlJc w:val="left"/>
      <w:rPr>
        <w:rFonts w:cs="Times New Roman"/>
      </w:rPr>
    </w:lvl>
    <w:lvl w:ilvl="8" w:tentative="0">
      <w:start w:val="0"/>
      <w:numFmt w:val="decimal"/>
      <w:lvlText w:val=""/>
      <w:lvlJc w:val="left"/>
      <w:rPr>
        <w:rFonts w:cs="Times New Roman"/>
      </w:rPr>
    </w:lvl>
  </w:abstractNum>
  <w:abstractNum w:abstractNumId="1">
    <w:nsid w:val="541F7F27"/>
    <w:multiLevelType w:val="multilevel"/>
    <w:tmpl w:val="541F7F27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  <w:rPr>
        <w:rFonts w:cs="Times New Roman"/>
      </w:rPr>
    </w:lvl>
    <w:lvl w:ilvl="2" w:tentative="0">
      <w:start w:val="0"/>
      <w:numFmt w:val="decimal"/>
      <w:lvlText w:val=""/>
      <w:lvlJc w:val="left"/>
      <w:rPr>
        <w:rFonts w:cs="Times New Roman"/>
      </w:rPr>
    </w:lvl>
    <w:lvl w:ilvl="3" w:tentative="0">
      <w:start w:val="0"/>
      <w:numFmt w:val="decimal"/>
      <w:lvlText w:val=""/>
      <w:lvlJc w:val="left"/>
      <w:rPr>
        <w:rFonts w:cs="Times New Roman"/>
      </w:rPr>
    </w:lvl>
    <w:lvl w:ilvl="4" w:tentative="0">
      <w:start w:val="0"/>
      <w:numFmt w:val="decimal"/>
      <w:lvlText w:val=""/>
      <w:lvlJc w:val="left"/>
      <w:rPr>
        <w:rFonts w:cs="Times New Roman"/>
      </w:rPr>
    </w:lvl>
    <w:lvl w:ilvl="5" w:tentative="0">
      <w:start w:val="0"/>
      <w:numFmt w:val="decimal"/>
      <w:lvlText w:val=""/>
      <w:lvlJc w:val="left"/>
      <w:rPr>
        <w:rFonts w:cs="Times New Roman"/>
      </w:rPr>
    </w:lvl>
    <w:lvl w:ilvl="6" w:tentative="0">
      <w:start w:val="0"/>
      <w:numFmt w:val="decimal"/>
      <w:lvlText w:val=""/>
      <w:lvlJc w:val="left"/>
      <w:rPr>
        <w:rFonts w:cs="Times New Roman"/>
      </w:rPr>
    </w:lvl>
    <w:lvl w:ilvl="7" w:tentative="0">
      <w:start w:val="0"/>
      <w:numFmt w:val="decimal"/>
      <w:lvlText w:val=""/>
      <w:lvlJc w:val="left"/>
      <w:rPr>
        <w:rFonts w:cs="Times New Roman"/>
      </w:rPr>
    </w:lvl>
    <w:lvl w:ilvl="8" w:tentative="0">
      <w:start w:val="0"/>
      <w:numFmt w:val="decimal"/>
      <w:lvlText w:val=""/>
      <w:lvlJc w:val="left"/>
      <w:rPr>
        <w:rFonts w:cs="Times New Roman"/>
      </w:rPr>
    </w:lvl>
  </w:abstractNum>
  <w:abstractNum w:abstractNumId="2">
    <w:nsid w:val="6F322C2D"/>
    <w:multiLevelType w:val="multilevel"/>
    <w:tmpl w:val="6F322C2D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  <w:rPr>
        <w:rFonts w:cs="Times New Roman"/>
      </w:rPr>
    </w:lvl>
    <w:lvl w:ilvl="2" w:tentative="0">
      <w:start w:val="0"/>
      <w:numFmt w:val="decimal"/>
      <w:lvlText w:val=""/>
      <w:lvlJc w:val="left"/>
      <w:rPr>
        <w:rFonts w:cs="Times New Roman"/>
      </w:rPr>
    </w:lvl>
    <w:lvl w:ilvl="3" w:tentative="0">
      <w:start w:val="0"/>
      <w:numFmt w:val="decimal"/>
      <w:lvlText w:val=""/>
      <w:lvlJc w:val="left"/>
      <w:rPr>
        <w:rFonts w:cs="Times New Roman"/>
      </w:rPr>
    </w:lvl>
    <w:lvl w:ilvl="4" w:tentative="0">
      <w:start w:val="0"/>
      <w:numFmt w:val="decimal"/>
      <w:lvlText w:val=""/>
      <w:lvlJc w:val="left"/>
      <w:rPr>
        <w:rFonts w:cs="Times New Roman"/>
      </w:rPr>
    </w:lvl>
    <w:lvl w:ilvl="5" w:tentative="0">
      <w:start w:val="0"/>
      <w:numFmt w:val="decimal"/>
      <w:lvlText w:val=""/>
      <w:lvlJc w:val="left"/>
      <w:rPr>
        <w:rFonts w:cs="Times New Roman"/>
      </w:rPr>
    </w:lvl>
    <w:lvl w:ilvl="6" w:tentative="0">
      <w:start w:val="0"/>
      <w:numFmt w:val="decimal"/>
      <w:lvlText w:val=""/>
      <w:lvlJc w:val="left"/>
      <w:rPr>
        <w:rFonts w:cs="Times New Roman"/>
      </w:rPr>
    </w:lvl>
    <w:lvl w:ilvl="7" w:tentative="0">
      <w:start w:val="0"/>
      <w:numFmt w:val="decimal"/>
      <w:lvlText w:val=""/>
      <w:lvlJc w:val="left"/>
      <w:rPr>
        <w:rFonts w:cs="Times New Roman"/>
      </w:rPr>
    </w:lvl>
    <w:lvl w:ilvl="8" w:tentative="0">
      <w:start w:val="0"/>
      <w:numFmt w:val="decimal"/>
      <w:lvlText w:val=""/>
      <w:lvlJc w:val="left"/>
      <w:rPr>
        <w:rFonts w:cs="Times New Roman"/>
      </w:rPr>
    </w:lvl>
  </w:abstractNum>
  <w:abstractNum w:abstractNumId="3">
    <w:nsid w:val="72615155"/>
    <w:multiLevelType w:val="multilevel"/>
    <w:tmpl w:val="72615155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  <w:rPr>
        <w:rFonts w:cs="Times New Roman"/>
      </w:rPr>
    </w:lvl>
    <w:lvl w:ilvl="2" w:tentative="0">
      <w:start w:val="0"/>
      <w:numFmt w:val="decimal"/>
      <w:lvlText w:val=""/>
      <w:lvlJc w:val="left"/>
      <w:rPr>
        <w:rFonts w:cs="Times New Roman"/>
      </w:rPr>
    </w:lvl>
    <w:lvl w:ilvl="3" w:tentative="0">
      <w:start w:val="0"/>
      <w:numFmt w:val="decimal"/>
      <w:lvlText w:val=""/>
      <w:lvlJc w:val="left"/>
      <w:rPr>
        <w:rFonts w:cs="Times New Roman"/>
      </w:rPr>
    </w:lvl>
    <w:lvl w:ilvl="4" w:tentative="0">
      <w:start w:val="0"/>
      <w:numFmt w:val="decimal"/>
      <w:lvlText w:val=""/>
      <w:lvlJc w:val="left"/>
      <w:rPr>
        <w:rFonts w:cs="Times New Roman"/>
      </w:rPr>
    </w:lvl>
    <w:lvl w:ilvl="5" w:tentative="0">
      <w:start w:val="0"/>
      <w:numFmt w:val="decimal"/>
      <w:lvlText w:val=""/>
      <w:lvlJc w:val="left"/>
      <w:rPr>
        <w:rFonts w:cs="Times New Roman"/>
      </w:rPr>
    </w:lvl>
    <w:lvl w:ilvl="6" w:tentative="0">
      <w:start w:val="0"/>
      <w:numFmt w:val="decimal"/>
      <w:lvlText w:val=""/>
      <w:lvlJc w:val="left"/>
      <w:rPr>
        <w:rFonts w:cs="Times New Roman"/>
      </w:rPr>
    </w:lvl>
    <w:lvl w:ilvl="7" w:tentative="0">
      <w:start w:val="0"/>
      <w:numFmt w:val="decimal"/>
      <w:lvlText w:val=""/>
      <w:lvlJc w:val="left"/>
      <w:rPr>
        <w:rFonts w:cs="Times New Roman"/>
      </w:rPr>
    </w:lvl>
    <w:lvl w:ilvl="8" w:tentative="0">
      <w:start w:val="0"/>
      <w:numFmt w:val="decimal"/>
      <w:lvlText w:val=""/>
      <w:lvlJc w:val="left"/>
      <w:rPr>
        <w:rFonts w:cs="Times New Roman"/>
      </w:rPr>
    </w:lvl>
  </w:abstractNum>
  <w:abstractNum w:abstractNumId="4">
    <w:nsid w:val="77AA177F"/>
    <w:multiLevelType w:val="multilevel"/>
    <w:tmpl w:val="77AA177F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  <w:rPr>
        <w:rFonts w:cs="Times New Roman"/>
      </w:rPr>
    </w:lvl>
    <w:lvl w:ilvl="2" w:tentative="0">
      <w:start w:val="0"/>
      <w:numFmt w:val="decimal"/>
      <w:lvlText w:val=""/>
      <w:lvlJc w:val="left"/>
      <w:rPr>
        <w:rFonts w:cs="Times New Roman"/>
      </w:rPr>
    </w:lvl>
    <w:lvl w:ilvl="3" w:tentative="0">
      <w:start w:val="0"/>
      <w:numFmt w:val="decimal"/>
      <w:lvlText w:val=""/>
      <w:lvlJc w:val="left"/>
      <w:rPr>
        <w:rFonts w:cs="Times New Roman"/>
      </w:rPr>
    </w:lvl>
    <w:lvl w:ilvl="4" w:tentative="0">
      <w:start w:val="0"/>
      <w:numFmt w:val="decimal"/>
      <w:lvlText w:val=""/>
      <w:lvlJc w:val="left"/>
      <w:rPr>
        <w:rFonts w:cs="Times New Roman"/>
      </w:rPr>
    </w:lvl>
    <w:lvl w:ilvl="5" w:tentative="0">
      <w:start w:val="0"/>
      <w:numFmt w:val="decimal"/>
      <w:lvlText w:val=""/>
      <w:lvlJc w:val="left"/>
      <w:rPr>
        <w:rFonts w:cs="Times New Roman"/>
      </w:rPr>
    </w:lvl>
    <w:lvl w:ilvl="6" w:tentative="0">
      <w:start w:val="0"/>
      <w:numFmt w:val="decimal"/>
      <w:lvlText w:val=""/>
      <w:lvlJc w:val="left"/>
      <w:rPr>
        <w:rFonts w:cs="Times New Roman"/>
      </w:rPr>
    </w:lvl>
    <w:lvl w:ilvl="7" w:tentative="0">
      <w:start w:val="0"/>
      <w:numFmt w:val="decimal"/>
      <w:lvlText w:val=""/>
      <w:lvlJc w:val="left"/>
      <w:rPr>
        <w:rFonts w:cs="Times New Roman"/>
      </w:rPr>
    </w:lvl>
    <w:lvl w:ilvl="8" w:tentative="0">
      <w:start w:val="0"/>
      <w:numFmt w:val="decimal"/>
      <w:lvlText w:val=""/>
      <w:lvlJc w:val="left"/>
      <w:rPr>
        <w:rFonts w:cs="Times New Roman"/>
      </w:rPr>
    </w:lvl>
  </w:abstractNum>
  <w:abstractNum w:abstractNumId="5">
    <w:nsid w:val="7D6F5E6C"/>
    <w:multiLevelType w:val="multilevel"/>
    <w:tmpl w:val="7D6F5E6C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  <w:rPr>
        <w:rFonts w:cs="Times New Roman"/>
      </w:rPr>
    </w:lvl>
    <w:lvl w:ilvl="2" w:tentative="0">
      <w:start w:val="0"/>
      <w:numFmt w:val="decimal"/>
      <w:lvlText w:val=""/>
      <w:lvlJc w:val="left"/>
      <w:rPr>
        <w:rFonts w:cs="Times New Roman"/>
      </w:rPr>
    </w:lvl>
    <w:lvl w:ilvl="3" w:tentative="0">
      <w:start w:val="0"/>
      <w:numFmt w:val="decimal"/>
      <w:lvlText w:val=""/>
      <w:lvlJc w:val="left"/>
      <w:rPr>
        <w:rFonts w:cs="Times New Roman"/>
      </w:rPr>
    </w:lvl>
    <w:lvl w:ilvl="4" w:tentative="0">
      <w:start w:val="0"/>
      <w:numFmt w:val="decimal"/>
      <w:lvlText w:val=""/>
      <w:lvlJc w:val="left"/>
      <w:rPr>
        <w:rFonts w:cs="Times New Roman"/>
      </w:rPr>
    </w:lvl>
    <w:lvl w:ilvl="5" w:tentative="0">
      <w:start w:val="0"/>
      <w:numFmt w:val="decimal"/>
      <w:lvlText w:val=""/>
      <w:lvlJc w:val="left"/>
      <w:rPr>
        <w:rFonts w:cs="Times New Roman"/>
      </w:rPr>
    </w:lvl>
    <w:lvl w:ilvl="6" w:tentative="0">
      <w:start w:val="0"/>
      <w:numFmt w:val="decimal"/>
      <w:lvlText w:val=""/>
      <w:lvlJc w:val="left"/>
      <w:rPr>
        <w:rFonts w:cs="Times New Roman"/>
      </w:rPr>
    </w:lvl>
    <w:lvl w:ilvl="7" w:tentative="0">
      <w:start w:val="0"/>
      <w:numFmt w:val="decimal"/>
      <w:lvlText w:val=""/>
      <w:lvlJc w:val="left"/>
      <w:rPr>
        <w:rFonts w:cs="Times New Roman"/>
      </w:rPr>
    </w:lvl>
    <w:lvl w:ilvl="8" w:tentative="0">
      <w:start w:val="0"/>
      <w:numFmt w:val="decimal"/>
      <w:lvlText w:val=""/>
      <w:lvlJc w:val="left"/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04CC"/>
    <w:rsid w:val="000C4591"/>
    <w:rsid w:val="00102705"/>
    <w:rsid w:val="00114070"/>
    <w:rsid w:val="001832FB"/>
    <w:rsid w:val="00185ADD"/>
    <w:rsid w:val="001E3C66"/>
    <w:rsid w:val="002F3CF7"/>
    <w:rsid w:val="00354D7B"/>
    <w:rsid w:val="00397F78"/>
    <w:rsid w:val="00472F19"/>
    <w:rsid w:val="00740751"/>
    <w:rsid w:val="007A018B"/>
    <w:rsid w:val="00885DF2"/>
    <w:rsid w:val="00940D32"/>
    <w:rsid w:val="009A08E3"/>
    <w:rsid w:val="00A352CB"/>
    <w:rsid w:val="00A36C9E"/>
    <w:rsid w:val="00B218D5"/>
    <w:rsid w:val="00B901E9"/>
    <w:rsid w:val="00BB54B1"/>
    <w:rsid w:val="00BC6C93"/>
    <w:rsid w:val="00C0655C"/>
    <w:rsid w:val="00C615DE"/>
    <w:rsid w:val="00CA04CC"/>
    <w:rsid w:val="00CE062E"/>
    <w:rsid w:val="00E314EE"/>
    <w:rsid w:val="00E95A1F"/>
    <w:rsid w:val="00F477C3"/>
    <w:rsid w:val="4464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nhideWhenUsed="0" w:uiPriority="99" w:semiHidden="0" w:name="Normal Indent"/>
    <w:lsdException w:uiPriority="99" w:name="footnote text"/>
    <w:lsdException w:uiPriority="99" w:name="annotation text"/>
    <w:lsdException w:unhideWhenUsed="0" w:uiPriority="99" w:semiHidden="0" w:name="header"/>
    <w:lsdException w:qFormat="1" w:unhideWhenUsed="0" w:uiPriority="99" w:name="footer"/>
    <w:lsdException w:uiPriority="99" w:name="index heading"/>
    <w:lsdException w:qFormat="1" w:unhideWhenUsed="0" w:uiPriority="99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99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8"/>
    <w:qFormat/>
    <w:uiPriority w:val="99"/>
    <w:pPr>
      <w:keepNext/>
      <w:keepLines/>
      <w:spacing w:before="48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3">
    <w:name w:val="heading 2"/>
    <w:basedOn w:val="1"/>
    <w:next w:val="1"/>
    <w:link w:val="19"/>
    <w:qFormat/>
    <w:uiPriority w:val="99"/>
    <w:pPr>
      <w:keepNext/>
      <w:keepLines/>
      <w:spacing w:before="200"/>
      <w:outlineLvl w:val="1"/>
    </w:pPr>
    <w:rPr>
      <w:rFonts w:ascii="Cambria" w:hAnsi="Cambria" w:eastAsia="Times New Roman"/>
      <w:b/>
      <w:bCs/>
      <w:color w:val="4F81BD"/>
      <w:sz w:val="26"/>
      <w:szCs w:val="26"/>
    </w:rPr>
  </w:style>
  <w:style w:type="paragraph" w:styleId="4">
    <w:name w:val="heading 3"/>
    <w:basedOn w:val="1"/>
    <w:next w:val="1"/>
    <w:link w:val="20"/>
    <w:qFormat/>
    <w:uiPriority w:val="99"/>
    <w:pPr>
      <w:keepNext/>
      <w:keepLines/>
      <w:spacing w:before="200"/>
      <w:outlineLvl w:val="2"/>
    </w:pPr>
    <w:rPr>
      <w:rFonts w:ascii="Cambria" w:hAnsi="Cambria" w:eastAsia="Times New Roman"/>
      <w:b/>
      <w:bCs/>
      <w:color w:val="4F81BD"/>
    </w:rPr>
  </w:style>
  <w:style w:type="paragraph" w:styleId="5">
    <w:name w:val="heading 4"/>
    <w:basedOn w:val="1"/>
    <w:next w:val="1"/>
    <w:link w:val="21"/>
    <w:qFormat/>
    <w:uiPriority w:val="99"/>
    <w:pPr>
      <w:keepNext/>
      <w:keepLines/>
      <w:spacing w:before="200"/>
      <w:outlineLvl w:val="3"/>
    </w:pPr>
    <w:rPr>
      <w:rFonts w:ascii="Cambria" w:hAnsi="Cambria" w:eastAsia="Times New Roman"/>
      <w:b/>
      <w:bCs/>
      <w:i/>
      <w:iCs/>
      <w:color w:val="4F81BD"/>
    </w:rPr>
  </w:style>
  <w:style w:type="character" w:default="1" w:styleId="6">
    <w:name w:val="Default Paragraph Font"/>
    <w:semiHidden/>
    <w:uiPriority w:val="99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99"/>
    <w:rPr>
      <w:rFonts w:cs="Times New Roman"/>
      <w:i/>
      <w:iCs/>
    </w:rPr>
  </w:style>
  <w:style w:type="character" w:styleId="9">
    <w:name w:val="Hyperlink"/>
    <w:basedOn w:val="6"/>
    <w:qFormat/>
    <w:uiPriority w:val="99"/>
    <w:rPr>
      <w:rFonts w:cs="Times New Roman"/>
      <w:color w:val="0000FF"/>
      <w:u w:val="single"/>
    </w:rPr>
  </w:style>
  <w:style w:type="paragraph" w:styleId="10">
    <w:name w:val="Balloon Text"/>
    <w:basedOn w:val="1"/>
    <w:link w:val="26"/>
    <w:semiHidden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11">
    <w:name w:val="Normal Indent"/>
    <w:basedOn w:val="1"/>
    <w:uiPriority w:val="99"/>
    <w:pPr>
      <w:ind w:left="720"/>
    </w:pPr>
  </w:style>
  <w:style w:type="paragraph" w:styleId="12">
    <w:name w:val="caption"/>
    <w:basedOn w:val="1"/>
    <w:next w:val="1"/>
    <w:qFormat/>
    <w:uiPriority w:val="99"/>
    <w:pPr>
      <w:spacing w:line="240" w:lineRule="auto"/>
    </w:pPr>
    <w:rPr>
      <w:b/>
      <w:bCs/>
      <w:color w:val="4F81BD"/>
      <w:sz w:val="18"/>
      <w:szCs w:val="18"/>
    </w:rPr>
  </w:style>
  <w:style w:type="paragraph" w:styleId="13">
    <w:name w:val="header"/>
    <w:basedOn w:val="1"/>
    <w:link w:val="22"/>
    <w:uiPriority w:val="99"/>
    <w:pPr>
      <w:tabs>
        <w:tab w:val="center" w:pos="4680"/>
        <w:tab w:val="right" w:pos="9360"/>
      </w:tabs>
    </w:pPr>
  </w:style>
  <w:style w:type="paragraph" w:styleId="14">
    <w:name w:val="Title"/>
    <w:basedOn w:val="1"/>
    <w:next w:val="1"/>
    <w:link w:val="24"/>
    <w:qFormat/>
    <w:uiPriority w:val="99"/>
    <w:pPr>
      <w:pBdr>
        <w:bottom w:val="single" w:color="4F81BD" w:sz="8" w:space="4"/>
      </w:pBdr>
      <w:spacing w:after="300"/>
      <w:contextualSpacing/>
    </w:pPr>
    <w:rPr>
      <w:rFonts w:ascii="Cambria" w:hAnsi="Cambria" w:eastAsia="Times New Roman"/>
      <w:color w:val="17365D"/>
      <w:spacing w:val="5"/>
      <w:kern w:val="28"/>
      <w:sz w:val="52"/>
      <w:szCs w:val="52"/>
    </w:rPr>
  </w:style>
  <w:style w:type="paragraph" w:styleId="15">
    <w:name w:val="footer"/>
    <w:basedOn w:val="1"/>
    <w:link w:val="25"/>
    <w:semiHidden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6">
    <w:name w:val="Subtitle"/>
    <w:basedOn w:val="1"/>
    <w:next w:val="1"/>
    <w:link w:val="23"/>
    <w:qFormat/>
    <w:uiPriority w:val="99"/>
    <w:pPr>
      <w:ind w:left="86"/>
    </w:pPr>
    <w:rPr>
      <w:rFonts w:ascii="Cambria" w:hAnsi="Cambria" w:eastAsia="Times New Roman"/>
      <w:i/>
      <w:iCs/>
      <w:color w:val="4F81BD"/>
      <w:spacing w:val="15"/>
      <w:sz w:val="24"/>
      <w:szCs w:val="24"/>
    </w:rPr>
  </w:style>
  <w:style w:type="table" w:styleId="17">
    <w:name w:val="Table Grid"/>
    <w:basedOn w:val="7"/>
    <w:qFormat/>
    <w:uiPriority w:val="99"/>
    <w:rPr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8">
    <w:name w:val="Heading 1 Char"/>
    <w:basedOn w:val="6"/>
    <w:link w:val="2"/>
    <w:locked/>
    <w:uiPriority w:val="9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19">
    <w:name w:val="Heading 2 Char"/>
    <w:basedOn w:val="6"/>
    <w:link w:val="3"/>
    <w:locked/>
    <w:uiPriority w:val="9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20">
    <w:name w:val="Heading 3 Char"/>
    <w:basedOn w:val="6"/>
    <w:link w:val="4"/>
    <w:locked/>
    <w:uiPriority w:val="99"/>
    <w:rPr>
      <w:rFonts w:ascii="Cambria" w:hAnsi="Cambria" w:cs="Times New Roman"/>
      <w:b/>
      <w:bCs/>
      <w:color w:val="4F81BD"/>
    </w:rPr>
  </w:style>
  <w:style w:type="character" w:customStyle="1" w:styleId="21">
    <w:name w:val="Heading 4 Char"/>
    <w:basedOn w:val="6"/>
    <w:link w:val="5"/>
    <w:locked/>
    <w:uiPriority w:val="99"/>
    <w:rPr>
      <w:rFonts w:ascii="Cambria" w:hAnsi="Cambria" w:cs="Times New Roman"/>
      <w:b/>
      <w:bCs/>
      <w:i/>
      <w:iCs/>
      <w:color w:val="4F81BD"/>
    </w:rPr>
  </w:style>
  <w:style w:type="character" w:customStyle="1" w:styleId="22">
    <w:name w:val="Header Char"/>
    <w:basedOn w:val="6"/>
    <w:link w:val="13"/>
    <w:qFormat/>
    <w:locked/>
    <w:uiPriority w:val="99"/>
    <w:rPr>
      <w:rFonts w:cs="Times New Roman"/>
    </w:rPr>
  </w:style>
  <w:style w:type="character" w:customStyle="1" w:styleId="23">
    <w:name w:val="Subtitle Char"/>
    <w:basedOn w:val="6"/>
    <w:link w:val="16"/>
    <w:locked/>
    <w:uiPriority w:val="99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24">
    <w:name w:val="Title Char"/>
    <w:basedOn w:val="6"/>
    <w:link w:val="14"/>
    <w:qFormat/>
    <w:locked/>
    <w:uiPriority w:val="99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25">
    <w:name w:val="Footer Char"/>
    <w:basedOn w:val="6"/>
    <w:link w:val="15"/>
    <w:semiHidden/>
    <w:qFormat/>
    <w:locked/>
    <w:uiPriority w:val="99"/>
    <w:rPr>
      <w:rFonts w:cs="Times New Roman"/>
    </w:rPr>
  </w:style>
  <w:style w:type="character" w:customStyle="1" w:styleId="26">
    <w:name w:val="Balloon Text Char"/>
    <w:basedOn w:val="6"/>
    <w:link w:val="10"/>
    <w:semiHidden/>
    <w:qFormat/>
    <w:locked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54</Pages>
  <Words>13431</Words>
  <Lines>0</Lines>
  <Paragraphs>0</Paragraphs>
  <TotalTime>65</TotalTime>
  <ScaleCrop>false</ScaleCrop>
  <LinksUpToDate>false</LinksUpToDate>
  <CharactersWithSpaces>0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2023-09-03T14:00:00Z</dcterms:created>
  <dc:creator>Компьютер 2</dc:creator>
  <cp:lastModifiedBy>Компьютер 2</cp:lastModifiedBy>
  <cp:lastPrinted>2024-09-18T16:03:54Z</cp:lastPrinted>
  <dcterms:modified xsi:type="dcterms:W3CDTF">2024-09-18T16:19:53Z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CF9DCE9165D2446C85598F569B18B7EE_12</vt:lpwstr>
  </property>
</Properties>
</file>